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BD7DA3">
      <w:pPr>
        <w:widowControl/>
        <w:ind w:firstLineChars="0"/>
        <w:rPr>
          <w:rFonts w:asciiTheme="minorHAnsi" w:hAnsiTheme="minorHAnsi" w:cstheme="minorBidi"/>
        </w:rPr>
      </w:pPr>
      <w:r>
        <w:rPr>
          <w:rFonts w:ascii="思源宋体 CN" w:hAnsi="思源宋体 CN" w:eastAsia="思源宋体 CN" w:cstheme="minorBidi"/>
        </w:rPr>
        <mc:AlternateContent>
          <mc:Choice Requires="wpc">
            <w:drawing>
              <wp:inline distT="0" distB="0" distL="0" distR="0">
                <wp:extent cx="5342890" cy="3129280"/>
                <wp:effectExtent l="0" t="0" r="10160" b="0"/>
                <wp:docPr id="38" name="画布 3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文本框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73"/>
                            <a:ext cx="5316890" cy="26160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D17334E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8101" y="1701143"/>
                            <a:ext cx="5265589" cy="142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1D019B">
                              <w:pPr>
                                <w:ind w:firstLine="560"/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01C8AAF4"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 w14:paraId="6480006D"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 w14:paraId="3C1FB9C3">
                              <w:pPr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72833" y="0"/>
                            <a:ext cx="3468925" cy="176799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46.4pt;width:420.7pt;" coordsize="5342890,3129280" editas="canvas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IUT/H2yyfVtkR8/9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">
                <o:lock v:ext="edit" aspectratio="f"/>
                <v:shape id="_x0000_s1026" o:spid="_x0000_s1026" style="position:absolute;left:0;top:0;height:3129280;width:5342890;" filled="f" stroked="f" coordsize="21600,21600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hRP8fbLJ9W2RHz/0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">
                  <v:fill on="f" focussize="0,0"/>
                  <v:stroke on="f"/>
                  <v:imagedata o:title=""/>
                  <o:lock v:ext="edit" aspectratio="f"/>
                </v:shape>
                <v:shape id="文本框 4" o:spid="_x0000_s1026" o:spt="202" type="#_x0000_t202" style="position:absolute;left:9500;top:2860673;height:261607;width:5316890;" fillcolor="#C0C0C0" filled="t" stroked="f" coordsize="21600,21600" o:gfxdata="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MhW+Y1QAAAAUBAAAPAAAAAAAAAAEAIAAAACIAAABkcnMvZG93bnJldi54&#10;bWxQSwECFAAUAAAACACHTuJAePDudDYCAABIBAAADgAAAAAAAAABACAAAAAkAQAAZHJzL2Uyb0Rv&#10;Yy54bWxQSwUGAAAAAAYABgBZAQAAzA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D17334E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5" o:spid="_x0000_s1026" o:spt="202" type="#_x0000_t202" style="position:absolute;left:78101;top:1701143;height:1421137;width:5265589;" filled="f" stroked="f" coordsize="21600,21600" o:gfxdata="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FLWCb1gAAAAUBAAAP&#10;AAAAAAAAAAEAIAAAACIAAABkcnMvZG93bnJldi54bWxQSwECFAAUAAAACACHTuJAwkTXxBoCAAAR&#10;BAAADgAAAAAAAAABACAAAAAlAQAAZHJzL2Uyb0RvYy54bWxQSwUGAAAAAAYABgBZAQAAsQ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E1D019B">
                        <w:pPr>
                          <w:ind w:firstLine="560"/>
                          <w:jc w:val="center"/>
                          <w:rPr>
                            <w:rFonts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01C8AAF4"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 w14:paraId="6480006D"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  <w:p w14:paraId="3C1FB9C3"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75" type="#_x0000_t75" style="position:absolute;left:972833;top:0;height:1767993;width:3468925;" filled="f" o:preferrelative="t" stroked="f" coordsize="21600,21600" o:gfxdata="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IUT/H2yyfVtkR8/9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">
                  <v:fill on="f" focussize="0,0"/>
                  <v:stroke on="f"/>
                  <v:imagedata r:id="rId1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55F90212">
      <w:pPr>
        <w:widowControl/>
        <w:ind w:firstLine="1040" w:firstLineChars="0"/>
        <w:jc w:val="both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</w:p>
    <w:p w14:paraId="1F24BFA2">
      <w:pPr>
        <w:widowControl/>
        <w:ind w:firstLine="0" w:firstLineChars="0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鑫安胜通不见面开标大厅操作手册</w:t>
      </w: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-312566394"/>
        <w:showingPlcHdr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</w:sdtEndPr>
      <w:sdtContent>
        <w:p w14:paraId="2C18F1F0">
          <w:pPr>
            <w:ind w:firstLine="422"/>
          </w:pPr>
          <w:bookmarkStart w:id="30" w:name="_GoBack"/>
          <w:bookmarkEnd w:id="30"/>
          <w:r>
            <w:rPr>
              <w:rFonts w:hint="eastAsia" w:cs="Times New Roman"/>
              <w:b w:val="0"/>
              <w:bCs w:val="0"/>
              <w:color w:val="auto"/>
              <w:kern w:val="2"/>
              <w:sz w:val="21"/>
              <w:szCs w:val="24"/>
              <w:lang w:val="zh-CN"/>
            </w:rPr>
            <w:t xml:space="preserve">     </w:t>
          </w:r>
        </w:p>
      </w:sdtContent>
    </w:sdt>
    <w:p w14:paraId="4B361EF4"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843" w:header="454" w:footer="680" w:gutter="0"/>
          <w:pgNumType w:start="0"/>
          <w:cols w:space="720" w:num="1"/>
          <w:titlePg/>
          <w:docGrid w:type="lines" w:linePitch="312" w:charSpace="0"/>
        </w:sectPr>
      </w:pPr>
    </w:p>
    <w:p w14:paraId="7540DCF6"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82884283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</w:p>
    <w:p w14:paraId="3A7CFE83">
      <w:pPr>
        <w:pStyle w:val="3"/>
        <w:rPr>
          <w:rFonts w:ascii="思源宋体 CN" w:hAnsi="思源宋体 CN" w:eastAsia="思源宋体 CN"/>
        </w:rPr>
      </w:pPr>
      <w:bookmarkStart w:id="1" w:name="_Toc12994"/>
      <w:bookmarkStart w:id="2" w:name="_Toc59544953"/>
      <w:bookmarkStart w:id="3" w:name="_Toc346701621"/>
      <w:bookmarkStart w:id="4" w:name="_Toc404764418"/>
      <w:bookmarkStart w:id="5" w:name="_Toc346183639"/>
      <w:bookmarkStart w:id="6" w:name="_Toc10079"/>
      <w:bookmarkStart w:id="7" w:name="_Toc404243499"/>
      <w:bookmarkStart w:id="8" w:name="_Toc82884284"/>
      <w:bookmarkStart w:id="9" w:name="_Toc14242"/>
      <w:bookmarkStart w:id="10" w:name="_Toc404765194"/>
      <w:bookmarkStart w:id="11" w:name="_Toc33041685"/>
      <w:r>
        <w:rPr>
          <w:rFonts w:ascii="思源宋体 CN" w:hAnsi="思源宋体 CN" w:eastAsia="思源宋体 CN"/>
        </w:rPr>
        <w:t>浏览器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>
        <w:rPr>
          <w:rFonts w:hint="eastAsia" w:ascii="思源宋体 CN" w:hAnsi="思源宋体 CN" w:eastAsia="思源宋体 CN"/>
          <w:lang w:val="en-US" w:eastAsia="zh-CN"/>
        </w:rPr>
        <w:t>选择</w:t>
      </w:r>
    </w:p>
    <w:p w14:paraId="76ADCBBB">
      <w:pP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建议使用IE浏览器。</w:t>
      </w:r>
    </w:p>
    <w:p w14:paraId="4EA2E6F7">
      <w:pPr>
        <w:rPr>
          <w:rFonts w:hint="default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或者使用360安全浏览器，edge浏览器，兼容IE模式</w:t>
      </w:r>
    </w:p>
    <w:p w14:paraId="77D1359D">
      <w:pPr>
        <w:jc w:val="center"/>
      </w:pPr>
    </w:p>
    <w:p w14:paraId="43323A14"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开标大厅</w:t>
      </w:r>
    </w:p>
    <w:p w14:paraId="3186792C">
      <w:pPr>
        <w:pStyle w:val="3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12" w:name="_Toc1197"/>
      <w:bookmarkStart w:id="13" w:name="_Toc8248"/>
      <w:bookmarkStart w:id="14" w:name="_Toc59544958"/>
      <w:bookmarkStart w:id="15" w:name="_Toc82884289"/>
      <w:bookmarkStart w:id="16" w:name="_Toc19742"/>
      <w:bookmarkStart w:id="17" w:name="_Toc1364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</w:t>
      </w:r>
      <w:bookmarkEnd w:id="12"/>
      <w:bookmarkEnd w:id="1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14"/>
      <w:bookmarkEnd w:id="15"/>
      <w:bookmarkEnd w:id="16"/>
      <w:bookmarkEnd w:id="17"/>
    </w:p>
    <w:p w14:paraId="7389A446">
      <w:pPr>
        <w:ind w:left="0" w:leftChars="0" w:firstLine="420" w:firstLineChars="0"/>
        <w:rPr>
          <w:rFonts w:hint="eastAsia" w:ascii="思源宋体 CN" w:hAnsi="思源宋体 CN" w:eastAsia="思源宋体 CN"/>
        </w:rPr>
      </w:pPr>
      <w:r>
        <w:rPr>
          <w:rFonts w:hint="eastAsia" w:ascii="思源宋体 CN" w:hAnsi="思源宋体 CN" w:eastAsia="思源宋体 CN"/>
          <w:lang w:val="en-US" w:eastAsia="zh-CN"/>
        </w:rPr>
        <w:t>1、</w:t>
      </w:r>
      <w:r>
        <w:rPr>
          <w:rFonts w:hint="eastAsia" w:ascii="思源宋体 CN" w:hAnsi="思源宋体 CN" w:eastAsia="思源宋体 CN"/>
        </w:rPr>
        <w:t>CA登录：插入CA锁，输入密码登录。如下图：</w:t>
      </w:r>
    </w:p>
    <w:p w14:paraId="17A841E5">
      <w:pPr>
        <w:ind w:left="0" w:leftChars="0" w:firstLine="0" w:firstLineChars="0"/>
        <w:rPr>
          <w:rFonts w:hint="eastAsia" w:ascii="思源宋体 CN" w:hAnsi="思源宋体 CN" w:eastAsia="思源宋体 CN"/>
        </w:rPr>
      </w:pPr>
      <w:r>
        <w:drawing>
          <wp:inline distT="0" distB="0" distL="114300" distR="114300">
            <wp:extent cx="5237480" cy="2466340"/>
            <wp:effectExtent l="0" t="0" r="5080" b="254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9F307">
      <w:pPr>
        <w:ind w:firstLine="0" w:firstLineChars="0"/>
        <w:rPr>
          <w:rFonts w:ascii="思源宋体 CN" w:hAnsi="思源宋体 CN" w:eastAsia="思源宋体 CN"/>
        </w:rPr>
      </w:pPr>
    </w:p>
    <w:p w14:paraId="58A81DD6">
      <w:pPr>
        <w:ind w:left="420" w:leftChars="200" w:firstLine="0"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  <w:lang w:val="en-US" w:eastAsia="zh-CN"/>
        </w:rPr>
        <w:t>2</w:t>
      </w:r>
      <w:r>
        <w:rPr>
          <w:rFonts w:hint="eastAsia" w:ascii="思源宋体 CN" w:hAnsi="思源宋体 CN" w:eastAsia="思源宋体 CN"/>
        </w:rPr>
        <w:t>、登录后点击“主平台”，选择</w:t>
      </w:r>
      <w:r>
        <w:rPr>
          <w:rFonts w:hint="eastAsia" w:ascii="思源宋体 CN" w:hAnsi="思源宋体 CN" w:eastAsia="思源宋体 CN"/>
          <w:lang w:val="en-US" w:eastAsia="zh-CN"/>
        </w:rPr>
        <w:t>鑫安胜通</w:t>
      </w:r>
      <w:r>
        <w:rPr>
          <w:rFonts w:hint="eastAsia" w:ascii="思源宋体 CN" w:hAnsi="思源宋体 CN" w:eastAsia="思源宋体 CN"/>
        </w:rPr>
        <w:t>专区。如下图：</w:t>
      </w:r>
    </w:p>
    <w:p w14:paraId="2D773FDC">
      <w:pPr>
        <w:ind w:firstLine="0" w:firstLineChars="0"/>
        <w:jc w:val="both"/>
        <w:rPr>
          <w:rFonts w:ascii="思源宋体 CN" w:hAnsi="思源宋体 CN" w:eastAsia="思源宋体 CN"/>
        </w:rPr>
      </w:pPr>
      <w:r>
        <w:drawing>
          <wp:inline distT="0" distB="0" distL="114300" distR="114300">
            <wp:extent cx="5060315" cy="2371090"/>
            <wp:effectExtent l="0" t="0" r="1460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840E8">
      <w:p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  <w:lang w:val="en-US" w:eastAsia="zh-CN"/>
        </w:rPr>
        <w:t>3</w:t>
      </w:r>
      <w:r>
        <w:rPr>
          <w:rFonts w:hint="eastAsia" w:ascii="思源宋体 CN" w:hAnsi="思源宋体 CN" w:eastAsia="思源宋体 CN"/>
        </w:rPr>
        <w:t>、</w:t>
      </w:r>
      <w:r>
        <w:rPr>
          <w:rFonts w:hint="eastAsia" w:ascii="思源宋体 CN" w:hAnsi="思源宋体 CN" w:eastAsia="思源宋体 CN"/>
          <w:lang w:val="en-US" w:eastAsia="zh-CN"/>
        </w:rPr>
        <w:t>在“我的项目”，点击对应项目“项目流程”</w:t>
      </w:r>
      <w:r>
        <w:rPr>
          <w:rFonts w:hint="eastAsia" w:ascii="思源宋体 CN" w:hAnsi="思源宋体 CN" w:eastAsia="思源宋体 CN"/>
        </w:rPr>
        <w:t>。如下图：</w:t>
      </w:r>
    </w:p>
    <w:p w14:paraId="03501C50">
      <w:pPr>
        <w:ind w:firstLine="0" w:firstLineChars="0"/>
      </w:pPr>
      <w:r>
        <w:drawing>
          <wp:inline distT="0" distB="0" distL="114300" distR="114300">
            <wp:extent cx="5095240" cy="2387600"/>
            <wp:effectExtent l="0" t="0" r="10160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10BF6">
      <w:p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  <w:lang w:val="en-US" w:eastAsia="zh-CN"/>
        </w:rPr>
        <w:t>4</w:t>
      </w:r>
      <w:r>
        <w:rPr>
          <w:rFonts w:hint="eastAsia" w:ascii="思源宋体 CN" w:hAnsi="思源宋体 CN" w:eastAsia="思源宋体 CN"/>
        </w:rPr>
        <w:t>、</w:t>
      </w:r>
      <w:r>
        <w:rPr>
          <w:rFonts w:hint="eastAsia" w:ascii="思源宋体 CN" w:hAnsi="思源宋体 CN" w:eastAsia="思源宋体 CN"/>
          <w:lang w:val="en-US" w:eastAsia="zh-CN"/>
        </w:rPr>
        <w:t>点击“开标签到”，进入开标大厅</w:t>
      </w:r>
      <w:r>
        <w:rPr>
          <w:rFonts w:hint="eastAsia" w:ascii="思源宋体 CN" w:hAnsi="思源宋体 CN" w:eastAsia="思源宋体 CN"/>
        </w:rPr>
        <w:t>。如下图：</w:t>
      </w:r>
    </w:p>
    <w:p w14:paraId="57BF603C">
      <w:pPr>
        <w:ind w:firstLine="0" w:firstLineChars="0"/>
      </w:pPr>
      <w:r>
        <w:drawing>
          <wp:inline distT="0" distB="0" distL="114300" distR="114300">
            <wp:extent cx="5205730" cy="2439670"/>
            <wp:effectExtent l="0" t="0" r="6350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61481">
      <w:pPr>
        <w:pStyle w:val="3"/>
        <w:rPr>
          <w:rFonts w:hint="default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8" w:name="_Toc31375"/>
      <w:bookmarkStart w:id="19" w:name="_Toc1778"/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公布投标人</w:t>
      </w:r>
      <w:bookmarkEnd w:id="18"/>
      <w:bookmarkEnd w:id="19"/>
    </w:p>
    <w:p w14:paraId="6968629B">
      <w:pPr>
        <w:numPr>
          <w:ilvl w:val="0"/>
          <w:numId w:val="2"/>
        </w:numPr>
        <w:jc w:val="left"/>
        <w:rPr>
          <w:rFonts w:hint="eastAsia" w:ascii="思源宋体 CN Light" w:hAnsi="思源宋体 CN Light" w:eastAsia="宋体" w:cs="思源宋体 CN Light"/>
          <w:szCs w:val="21"/>
          <w:lang w:val="en-US" w:eastAsia="zh-CN"/>
        </w:rPr>
      </w:pPr>
      <w:r>
        <w:rPr>
          <w:rFonts w:hint="eastAsia" w:ascii="思源宋体 CN Light" w:hAnsi="思源宋体 CN Light" w:eastAsia="宋体" w:cs="思源宋体 CN Light"/>
          <w:szCs w:val="21"/>
          <w:lang w:val="en-US" w:eastAsia="zh-CN"/>
        </w:rPr>
        <w:t>无需操作，观看即可。</w:t>
      </w:r>
    </w:p>
    <w:p w14:paraId="792FB259">
      <w:pPr>
        <w:widowControl w:val="0"/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default" w:ascii="Calibri" w:hAnsi="Calibri" w:eastAsia="思源宋体 CN Light" w:cs="宋体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ascii="Calibri" w:hAnsi="Calibri" w:eastAsia="思源宋体 CN Light" w:cs="宋体"/>
          <w:color w:val="000000"/>
          <w:kern w:val="2"/>
          <w:sz w:val="21"/>
          <w:szCs w:val="20"/>
          <w:lang w:val="en-US" w:eastAsia="zh-CN" w:bidi="ar-SA"/>
        </w:rPr>
        <w:drawing>
          <wp:inline distT="0" distB="0" distL="114300" distR="114300">
            <wp:extent cx="5260975" cy="2516505"/>
            <wp:effectExtent l="0" t="0" r="12065" b="13335"/>
            <wp:docPr id="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EB8C7">
      <w:pPr>
        <w:pStyle w:val="3"/>
        <w:rPr>
          <w:rFonts w:hint="default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20" w:name="_Toc12957"/>
      <w:bookmarkStart w:id="21" w:name="_Toc14761"/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查看投标人</w:t>
      </w:r>
      <w:bookmarkEnd w:id="20"/>
      <w:bookmarkEnd w:id="21"/>
    </w:p>
    <w:p w14:paraId="753B8C6D">
      <w:pPr>
        <w:bidi w:val="0"/>
        <w:jc w:val="left"/>
        <w:rPr>
          <w:rFonts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宋体" w:cs="思源宋体 CN Light"/>
          <w:szCs w:val="21"/>
          <w:lang w:val="en-US" w:eastAsia="zh-CN"/>
        </w:rPr>
        <w:t>1、招标代理公布投标人后，投标人可查看投标人信息，如下图：</w:t>
      </w:r>
    </w:p>
    <w:p w14:paraId="5E634CF2">
      <w:pPr>
        <w:numPr>
          <w:ilvl w:val="0"/>
          <w:numId w:val="0"/>
        </w:numPr>
        <w:jc w:val="left"/>
        <w:rPr>
          <w:rFonts w:ascii="思源宋体 CN Light" w:hAnsi="思源宋体 CN Light" w:eastAsia="思源宋体 CN Light" w:cs="思源宋体 CN Light"/>
          <w:szCs w:val="21"/>
        </w:rPr>
      </w:pPr>
      <w:r>
        <w:rPr>
          <w:rFonts w:ascii="思源宋体 CN Light" w:hAnsi="思源宋体 CN Light" w:eastAsia="思源宋体 CN Light" w:cs="思源宋体 CN Light"/>
          <w:szCs w:val="21"/>
        </w:rPr>
        <w:drawing>
          <wp:inline distT="0" distB="0" distL="114300" distR="114300">
            <wp:extent cx="5260975" cy="2645410"/>
            <wp:effectExtent l="0" t="0" r="12065" b="6350"/>
            <wp:docPr id="8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79E73">
      <w:pPr>
        <w:widowControl w:val="0"/>
        <w:spacing w:line="360" w:lineRule="auto"/>
        <w:ind w:left="0" w:leftChars="0" w:firstLine="0" w:firstLineChars="0"/>
        <w:jc w:val="left"/>
        <w:rPr>
          <w:rFonts w:hint="eastAsia" w:ascii="Calibri" w:hAnsi="Calibri" w:eastAsia="思源宋体 CN Light" w:cs="宋体"/>
          <w:color w:val="000000"/>
          <w:kern w:val="2"/>
          <w:sz w:val="21"/>
          <w:szCs w:val="20"/>
          <w:lang w:val="en-US" w:eastAsia="zh-CN" w:bidi="ar-SA"/>
        </w:rPr>
      </w:pPr>
    </w:p>
    <w:p w14:paraId="7F2ABCA3">
      <w:pPr>
        <w:pStyle w:val="3"/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22" w:name="_Toc8255"/>
      <w:bookmarkStart w:id="23" w:name="_Toc9744"/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投标文件解密</w:t>
      </w:r>
      <w:bookmarkEnd w:id="22"/>
      <w:bookmarkEnd w:id="23"/>
    </w:p>
    <w:p w14:paraId="6E071315">
      <w:pPr>
        <w:bidi w:val="0"/>
        <w:jc w:val="left"/>
        <w:rPr>
          <w:rFonts w:hint="eastAsia" w:ascii="思源宋体 CN Light" w:hAnsi="思源宋体 CN Light" w:eastAsia="思源宋体 CN Light" w:cs="思源宋体 CN Light"/>
          <w:szCs w:val="21"/>
          <w:lang w:val="en-US" w:eastAsia="zh-CN"/>
        </w:rPr>
      </w:pPr>
      <w:r>
        <w:rPr>
          <w:rFonts w:hint="eastAsia" w:ascii="思源宋体 CN Light" w:hAnsi="思源宋体 CN Light" w:eastAsia="宋体" w:cs="思源宋体 CN Light"/>
          <w:szCs w:val="21"/>
          <w:lang w:val="en-US" w:eastAsia="zh-CN"/>
        </w:rPr>
        <w:t>1、投标文件解密阶段，在规定时间内，投标人</w:t>
      </w:r>
      <w:r>
        <w:rPr>
          <w:rFonts w:hint="eastAsia" w:ascii="思源宋体 CN Light" w:hAnsi="思源宋体 CN Light" w:cs="思源宋体 CN Light"/>
          <w:szCs w:val="21"/>
          <w:lang w:val="en-US" w:eastAsia="zh-CN"/>
        </w:rPr>
        <w:t>使用ca锁，输入ca锁密码</w:t>
      </w:r>
      <w:r>
        <w:rPr>
          <w:rFonts w:hint="eastAsia" w:ascii="思源宋体 CN Light" w:hAnsi="思源宋体 CN Light" w:eastAsia="宋体" w:cs="思源宋体 CN Light"/>
          <w:szCs w:val="21"/>
          <w:lang w:val="en-US" w:eastAsia="zh-CN"/>
        </w:rPr>
        <w:t>进行解密，如下图：</w:t>
      </w:r>
    </w:p>
    <w:p w14:paraId="52004B45">
      <w:pPr>
        <w:numPr>
          <w:ilvl w:val="0"/>
          <w:numId w:val="0"/>
        </w:numPr>
        <w:jc w:val="left"/>
        <w:rPr>
          <w:rFonts w:ascii="思源宋体 CN Light" w:hAnsi="思源宋体 CN Light" w:eastAsia="思源宋体 CN Light" w:cs="思源宋体 CN Light"/>
          <w:szCs w:val="21"/>
        </w:rPr>
      </w:pPr>
    </w:p>
    <w:p w14:paraId="72D80E65">
      <w:pPr>
        <w:numPr>
          <w:ilvl w:val="0"/>
          <w:numId w:val="0"/>
        </w:numPr>
        <w:jc w:val="left"/>
        <w:rPr>
          <w:rFonts w:hint="eastAsia" w:ascii="思源宋体 CN Light" w:hAnsi="思源宋体 CN Light" w:eastAsia="思源宋体 CN Light" w:cs="思源宋体 CN Light"/>
          <w:szCs w:val="21"/>
        </w:rPr>
      </w:pPr>
      <w:r>
        <w:rPr>
          <w:rFonts w:ascii="思源宋体 CN Light" w:hAnsi="思源宋体 CN Light" w:eastAsia="思源宋体 CN Light" w:cs="思源宋体 CN Light"/>
          <w:szCs w:val="21"/>
        </w:rPr>
        <w:drawing>
          <wp:inline distT="0" distB="0" distL="114300" distR="114300">
            <wp:extent cx="5270500" cy="2611755"/>
            <wp:effectExtent l="0" t="0" r="2540" b="9525"/>
            <wp:docPr id="8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D3100">
      <w:pPr>
        <w:bidi w:val="0"/>
        <w:jc w:val="left"/>
        <w:rPr>
          <w:rFonts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宋体" w:cs="思源宋体 CN Light"/>
          <w:szCs w:val="21"/>
          <w:lang w:val="en-US" w:eastAsia="zh-CN"/>
        </w:rPr>
        <w:t>3、解密完成后，开标流程展示区的招标文件显示绿色已开锁状态，即代表投标人解密完成，如下图：</w:t>
      </w:r>
    </w:p>
    <w:p w14:paraId="510CD270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Cs w:val="21"/>
        </w:rPr>
      </w:pPr>
      <w:r>
        <w:rPr>
          <w:rFonts w:ascii="思源宋体 CN Light" w:hAnsi="思源宋体 CN Light" w:eastAsia="思源宋体 CN Light" w:cs="思源宋体 CN Light"/>
          <w:szCs w:val="21"/>
        </w:rPr>
        <w:drawing>
          <wp:inline distT="0" distB="0" distL="114300" distR="114300">
            <wp:extent cx="5265420" cy="2733675"/>
            <wp:effectExtent l="0" t="0" r="7620" b="9525"/>
            <wp:docPr id="8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F8FC2">
      <w:pPr>
        <w:widowControl w:val="0"/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default" w:ascii="Calibri" w:hAnsi="Calibri" w:eastAsia="思源宋体 CN Light" w:cs="宋体"/>
          <w:color w:val="000000"/>
          <w:kern w:val="2"/>
          <w:sz w:val="21"/>
          <w:szCs w:val="20"/>
          <w:lang w:val="en-US" w:eastAsia="zh-CN" w:bidi="ar-SA"/>
        </w:rPr>
      </w:pPr>
    </w:p>
    <w:p w14:paraId="0133517E">
      <w:pPr>
        <w:pStyle w:val="3"/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24" w:name="_Toc19477"/>
      <w:bookmarkStart w:id="25" w:name="_Toc13247"/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批量导入</w:t>
      </w:r>
      <w:bookmarkEnd w:id="24"/>
      <w:bookmarkEnd w:id="25"/>
    </w:p>
    <w:p w14:paraId="41F60EBA">
      <w:pPr>
        <w:numPr>
          <w:ilvl w:val="0"/>
          <w:numId w:val="3"/>
        </w:numPr>
        <w:bidi w:val="0"/>
        <w:jc w:val="left"/>
        <w:rPr>
          <w:rFonts w:hint="eastAsia" w:ascii="思源宋体 CN Light" w:hAnsi="思源宋体 CN Light" w:eastAsia="宋体" w:cs="思源宋体 CN Light"/>
          <w:szCs w:val="21"/>
          <w:lang w:val="en-US" w:eastAsia="zh-CN"/>
        </w:rPr>
      </w:pPr>
      <w:r>
        <w:rPr>
          <w:rFonts w:hint="eastAsia" w:ascii="思源宋体 CN Light" w:hAnsi="思源宋体 CN Light" w:eastAsia="宋体" w:cs="思源宋体 CN Light"/>
          <w:szCs w:val="21"/>
          <w:lang w:val="en-US" w:eastAsia="zh-CN"/>
        </w:rPr>
        <w:t>等待招标代理操作批量导入，如下图：</w:t>
      </w:r>
    </w:p>
    <w:p w14:paraId="336BB87F">
      <w:pPr>
        <w:widowControl w:val="0"/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default" w:ascii="Calibri" w:hAnsi="Calibri" w:eastAsia="思源宋体 CN Light" w:cs="宋体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ascii="Calibri" w:hAnsi="Calibri" w:eastAsia="思源宋体 CN Light" w:cs="宋体"/>
          <w:color w:val="000000"/>
          <w:kern w:val="2"/>
          <w:sz w:val="21"/>
          <w:szCs w:val="20"/>
          <w:lang w:val="en-US" w:eastAsia="zh-CN" w:bidi="ar-SA"/>
        </w:rPr>
        <w:drawing>
          <wp:inline distT="0" distB="0" distL="114300" distR="114300">
            <wp:extent cx="5261610" cy="2743200"/>
            <wp:effectExtent l="0" t="0" r="11430" b="0"/>
            <wp:docPr id="9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7A85B">
      <w:pPr>
        <w:pStyle w:val="3"/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26" w:name="_Toc6440"/>
      <w:bookmarkStart w:id="27" w:name="_Toc8026"/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唱标</w:t>
      </w:r>
      <w:bookmarkEnd w:id="26"/>
      <w:bookmarkEnd w:id="27"/>
    </w:p>
    <w:p w14:paraId="40F1F768">
      <w:pPr>
        <w:numPr>
          <w:ilvl w:val="0"/>
          <w:numId w:val="4"/>
        </w:numPr>
        <w:bidi w:val="0"/>
        <w:jc w:val="left"/>
        <w:rPr>
          <w:rFonts w:hint="eastAsia" w:ascii="思源宋体 CN Light" w:hAnsi="思源宋体 CN Light" w:eastAsia="宋体" w:cs="思源宋体 CN Light"/>
          <w:szCs w:val="21"/>
          <w:lang w:val="en-US" w:eastAsia="zh-CN"/>
        </w:rPr>
      </w:pPr>
      <w:r>
        <w:rPr>
          <w:rFonts w:hint="eastAsia" w:ascii="思源宋体 CN Light" w:hAnsi="思源宋体 CN Light" w:eastAsia="宋体" w:cs="思源宋体 CN Light"/>
          <w:szCs w:val="21"/>
          <w:lang w:val="en-US" w:eastAsia="zh-CN"/>
        </w:rPr>
        <w:t>唱标前需要进行确认是否有异议，如无异议，则点击“否”；如存在异议，则点击“是”并填写异议内容</w:t>
      </w:r>
    </w:p>
    <w:p w14:paraId="348E68C2">
      <w:pPr>
        <w:widowControl w:val="0"/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default" w:ascii="Calibri" w:hAnsi="Calibri" w:eastAsia="思源宋体 CN Light" w:cs="宋体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ascii="Calibri" w:hAnsi="Calibri" w:eastAsia="思源宋体 CN Light" w:cs="宋体"/>
          <w:color w:val="000000"/>
          <w:kern w:val="2"/>
          <w:sz w:val="21"/>
          <w:szCs w:val="20"/>
          <w:lang w:val="en-US" w:eastAsia="zh-CN" w:bidi="ar-SA"/>
        </w:rPr>
        <w:drawing>
          <wp:inline distT="0" distB="0" distL="114300" distR="114300">
            <wp:extent cx="5267960" cy="2768600"/>
            <wp:effectExtent l="0" t="0" r="5080" b="508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6DB0B">
      <w:pPr>
        <w:numPr>
          <w:ilvl w:val="0"/>
          <w:numId w:val="4"/>
        </w:numPr>
        <w:bidi w:val="0"/>
        <w:jc w:val="left"/>
        <w:rPr>
          <w:rFonts w:hint="eastAsia" w:ascii="思源宋体 CN Light" w:hAnsi="思源宋体 CN Light" w:eastAsia="宋体" w:cs="思源宋体 CN Light"/>
          <w:szCs w:val="21"/>
          <w:lang w:val="en-US" w:eastAsia="zh-CN"/>
        </w:rPr>
      </w:pPr>
      <w:r>
        <w:rPr>
          <w:rFonts w:hint="eastAsia" w:ascii="思源宋体 CN Light" w:hAnsi="思源宋体 CN Light" w:eastAsia="宋体" w:cs="思源宋体 CN Light"/>
          <w:szCs w:val="21"/>
          <w:lang w:val="en-US" w:eastAsia="zh-CN"/>
        </w:rPr>
        <w:t>等待所有投标单位确认完成后，进入唱标页面。</w:t>
      </w:r>
    </w:p>
    <w:p w14:paraId="12BD1838">
      <w:pPr>
        <w:numPr>
          <w:ilvl w:val="0"/>
          <w:numId w:val="0"/>
        </w:numPr>
        <w:jc w:val="left"/>
        <w:rPr>
          <w:rFonts w:hint="eastAsia" w:ascii="思源宋体 CN Light" w:hAnsi="思源宋体 CN Light" w:eastAsia="思源宋体 CN Light" w:cs="思源宋体 CN Light"/>
          <w:szCs w:val="21"/>
        </w:rPr>
      </w:pPr>
      <w:r>
        <w:rPr>
          <w:rFonts w:ascii="思源宋体 CN Light" w:hAnsi="思源宋体 CN Light" w:eastAsia="思源宋体 CN Light" w:cs="思源宋体 CN Light"/>
          <w:szCs w:val="21"/>
        </w:rPr>
        <w:drawing>
          <wp:inline distT="0" distB="0" distL="114300" distR="114300">
            <wp:extent cx="5270500" cy="2525395"/>
            <wp:effectExtent l="0" t="0" r="2540" b="4445"/>
            <wp:docPr id="10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DAF89">
      <w:pPr>
        <w:pStyle w:val="3"/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28" w:name="_Toc12990"/>
      <w:bookmarkStart w:id="29" w:name="_Toc26652"/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开标结束</w:t>
      </w:r>
      <w:bookmarkEnd w:id="28"/>
      <w:bookmarkEnd w:id="29"/>
    </w:p>
    <w:p w14:paraId="35496081">
      <w:pPr>
        <w:bidi w:val="0"/>
        <w:jc w:val="left"/>
        <w:rPr>
          <w:rFonts w:hint="default" w:ascii="思源宋体 CN Light" w:hAnsi="思源宋体 CN Light" w:eastAsia="宋体" w:cs="思源宋体 CN Light"/>
          <w:szCs w:val="21"/>
          <w:lang w:val="en-US" w:eastAsia="zh-CN"/>
        </w:rPr>
      </w:pPr>
      <w:r>
        <w:rPr>
          <w:rFonts w:hint="eastAsia" w:ascii="思源宋体 CN Light" w:hAnsi="思源宋体 CN Light" w:eastAsia="宋体" w:cs="思源宋体 CN Light"/>
          <w:szCs w:val="21"/>
          <w:lang w:val="en-US" w:eastAsia="zh-CN"/>
        </w:rPr>
        <w:t>1、招标代理操作结束开标流程后，需要再次进行确认是否有异议，如无异议，则点击“否”；如存在异议，则点击“是”并填写异议内容。所有投标单位和监管人确认无异议后方可开标结束。</w:t>
      </w:r>
    </w:p>
    <w:p w14:paraId="282B44F9">
      <w:pPr>
        <w:ind w:firstLine="0" w:firstLineChars="0"/>
      </w:pPr>
      <w:r>
        <w:rPr>
          <w:rFonts w:ascii="思源宋体 CN Light" w:hAnsi="思源宋体 CN Light" w:eastAsia="思源宋体 CN Light" w:cs="思源宋体 CN Light"/>
          <w:szCs w:val="21"/>
        </w:rPr>
        <w:drawing>
          <wp:inline distT="0" distB="0" distL="114300" distR="114300">
            <wp:extent cx="5273040" cy="2648585"/>
            <wp:effectExtent l="0" t="0" r="0" b="3175"/>
            <wp:docPr id="10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12" w:type="first"/>
      <w:footerReference r:id="rId11" w:type="default"/>
      <w:pgSz w:w="11906" w:h="16838"/>
      <w:pgMar w:top="1440" w:right="1797" w:bottom="1440" w:left="1843" w:header="454" w:footer="68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panose1 w:val="02020300000000000000"/>
    <w:charset w:val="86"/>
    <w:family w:val="roman"/>
    <w:pitch w:val="default"/>
    <w:sig w:usb0="20000083" w:usb1="2ADF3C1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思源宋体 CN">
    <w:altName w:val="宋体"/>
    <w:panose1 w:val="02020400000000000000"/>
    <w:charset w:val="86"/>
    <w:family w:val="roman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5CBC71">
    <w:pPr>
      <w:pStyle w:val="7"/>
      <w:ind w:firstLine="0" w:firstLineChars="0"/>
      <w:jc w:val="left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0F0676"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2D104">
    <w:pPr>
      <w:pStyle w:val="7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6D2BB2">
                          <w:pPr>
                            <w:pStyle w:val="7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wYeQ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06D2BB2">
                    <w:pPr>
                      <w:pStyle w:val="7"/>
                      <w:ind w:firstLine="360"/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30D873">
    <w:pPr>
      <w:pStyle w:val="7"/>
      <w:pBdr>
        <w:top w:val="thinThickSmallGap" w:color="823B0B" w:themeColor="accent2" w:themeShade="7F" w:sz="24" w:space="1"/>
      </w:pBdr>
      <w:ind w:firstLine="360"/>
      <w:rPr>
        <w:rFonts w:asciiTheme="majorHAnsi" w:hAnsiTheme="majorHAnsi" w:eastAsiaTheme="majorEastAsia" w:cstheme="majorBidi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29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</w:t>
    </w:r>
    <w:r>
      <w:rPr>
        <w:rFonts w:asciiTheme="majorHAnsi" w:hAnsiTheme="majorHAnsi" w:eastAsiaTheme="majorEastAsia" w:cstheme="majorBidi"/>
      </w:rPr>
      <w:t>32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5D9990">
    <w:pPr>
      <w:pStyle w:val="7"/>
      <w:pBdr>
        <w:top w:val="thinThickSmallGap" w:color="823B0B" w:themeColor="accent2" w:themeShade="7F" w:sz="24" w:space="1"/>
      </w:pBdr>
      <w:ind w:firstLine="0" w:firstLineChars="0"/>
      <w:jc w:val="left"/>
      <w:rPr>
        <w:rFonts w:asciiTheme="majorHAnsi" w:hAnsiTheme="majorHAnsi" w:eastAsiaTheme="majorEastAsia" w:cstheme="majorBid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D2600B"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0" w:firstLineChars="0"/>
      <w:rPr>
        <w:rFonts w:ascii="思源宋体 CN ExtraLight" w:hAnsi="思源宋体 CN ExtraLight" w:eastAsia="思源宋体 CN ExtraLight" w:cs="思源宋体 CN ExtraLight"/>
        <w:sz w:val="18"/>
        <w:szCs w:val="18"/>
      </w:rPr>
    </w:pPr>
    <w:r>
      <w:rPr>
        <w:rFonts w:hint="eastAsia" w:ascii="宋体" w:hAnsi="宋体" w:eastAsia="思源宋体 CN ExtraLight"/>
        <w:sz w:val="18"/>
        <w:szCs w:val="18"/>
      </w:rPr>
      <w:drawing>
        <wp:inline distT="0" distB="0" distL="0" distR="0">
          <wp:extent cx="603250" cy="228600"/>
          <wp:effectExtent l="0" t="0" r="6350" b="0"/>
          <wp:docPr id="24" name="图片 24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32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" w:hAnsi="思源宋体 CN" w:eastAsia="思源宋体 CN" w:cs="思源宋体 CN ExtraLight"/>
        <w:sz w:val="18"/>
        <w:szCs w:val="18"/>
      </w:rPr>
      <w:t xml:space="preserve">新点电子交易平台通用功能投标人操作手册   </w:t>
    </w:r>
    <w:r>
      <w:rPr>
        <w:rFonts w:hint="eastAsia" w:ascii="思源宋体 CN" w:hAnsi="思源宋体 CN" w:eastAsia="思源宋体 CN"/>
        <w:sz w:val="18"/>
        <w:szCs w:val="18"/>
      </w:rPr>
      <w:t xml:space="preserve">                   </w:t>
    </w:r>
    <w:r>
      <w:rPr>
        <w:rFonts w:hint="eastAsia" w:ascii="思源宋体 CN" w:hAnsi="思源宋体 CN" w:eastAsia="思源宋体 CN" w:cs="思源宋体 CN ExtraLight"/>
        <w:color w:val="000000"/>
        <w:sz w:val="18"/>
        <w:szCs w:val="18"/>
      </w:rPr>
      <w:t>2020080256-CZSC-002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54D5BC"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7B7432"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49E614"/>
    <w:multiLevelType w:val="singleLevel"/>
    <w:tmpl w:val="BD49E61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AAE2A21"/>
    <w:multiLevelType w:val="singleLevel"/>
    <w:tmpl w:val="EAAE2A2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2ABA19D"/>
    <w:multiLevelType w:val="singleLevel"/>
    <w:tmpl w:val="02ABA19D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Y5ZmYzNjY1NjJhY2ZjYmU4ZDczZWU5YzkyOTYwY2EifQ=="/>
  </w:docVars>
  <w:rsids>
    <w:rsidRoot w:val="794D07E7"/>
    <w:rsid w:val="000A5472"/>
    <w:rsid w:val="000D456D"/>
    <w:rsid w:val="000E0B7A"/>
    <w:rsid w:val="000F0740"/>
    <w:rsid w:val="000F322C"/>
    <w:rsid w:val="001346CC"/>
    <w:rsid w:val="00150F4F"/>
    <w:rsid w:val="001748AD"/>
    <w:rsid w:val="00192BCC"/>
    <w:rsid w:val="00193762"/>
    <w:rsid w:val="001A5825"/>
    <w:rsid w:val="001B325A"/>
    <w:rsid w:val="001E6CA6"/>
    <w:rsid w:val="002551EE"/>
    <w:rsid w:val="00281EAC"/>
    <w:rsid w:val="002C2D0C"/>
    <w:rsid w:val="002C348E"/>
    <w:rsid w:val="002D16C2"/>
    <w:rsid w:val="002E0492"/>
    <w:rsid w:val="002E4A00"/>
    <w:rsid w:val="002F1704"/>
    <w:rsid w:val="0033125E"/>
    <w:rsid w:val="00373B62"/>
    <w:rsid w:val="0039019C"/>
    <w:rsid w:val="003C1B03"/>
    <w:rsid w:val="003E0CF4"/>
    <w:rsid w:val="003F2EB4"/>
    <w:rsid w:val="00451EE6"/>
    <w:rsid w:val="00480EE5"/>
    <w:rsid w:val="004F017E"/>
    <w:rsid w:val="004F607A"/>
    <w:rsid w:val="00513083"/>
    <w:rsid w:val="00522133"/>
    <w:rsid w:val="00524D92"/>
    <w:rsid w:val="00541A9B"/>
    <w:rsid w:val="0055070D"/>
    <w:rsid w:val="005D301B"/>
    <w:rsid w:val="005D53EE"/>
    <w:rsid w:val="005D5D92"/>
    <w:rsid w:val="005E0AB1"/>
    <w:rsid w:val="005F25B8"/>
    <w:rsid w:val="006015DC"/>
    <w:rsid w:val="00607B07"/>
    <w:rsid w:val="00613E77"/>
    <w:rsid w:val="006207FC"/>
    <w:rsid w:val="00685C00"/>
    <w:rsid w:val="00693C7B"/>
    <w:rsid w:val="006B577A"/>
    <w:rsid w:val="006C50F9"/>
    <w:rsid w:val="006F15CF"/>
    <w:rsid w:val="00705EEB"/>
    <w:rsid w:val="00762237"/>
    <w:rsid w:val="007872AF"/>
    <w:rsid w:val="007A5222"/>
    <w:rsid w:val="007B65B1"/>
    <w:rsid w:val="007C3904"/>
    <w:rsid w:val="007D177E"/>
    <w:rsid w:val="007D4EC8"/>
    <w:rsid w:val="007D5A5B"/>
    <w:rsid w:val="007E20B4"/>
    <w:rsid w:val="007E33B7"/>
    <w:rsid w:val="007F631D"/>
    <w:rsid w:val="00821CAE"/>
    <w:rsid w:val="00823EBA"/>
    <w:rsid w:val="00865F56"/>
    <w:rsid w:val="00884199"/>
    <w:rsid w:val="00894AF4"/>
    <w:rsid w:val="00896866"/>
    <w:rsid w:val="008C0CCD"/>
    <w:rsid w:val="008D2DA0"/>
    <w:rsid w:val="009019D2"/>
    <w:rsid w:val="009114AE"/>
    <w:rsid w:val="0091444E"/>
    <w:rsid w:val="00922D18"/>
    <w:rsid w:val="00950297"/>
    <w:rsid w:val="009637F8"/>
    <w:rsid w:val="009667E2"/>
    <w:rsid w:val="009D0E9C"/>
    <w:rsid w:val="009D2720"/>
    <w:rsid w:val="00A13001"/>
    <w:rsid w:val="00A329E4"/>
    <w:rsid w:val="00A40F1D"/>
    <w:rsid w:val="00A57232"/>
    <w:rsid w:val="00AF2C0A"/>
    <w:rsid w:val="00AF5681"/>
    <w:rsid w:val="00B02FDA"/>
    <w:rsid w:val="00B852D5"/>
    <w:rsid w:val="00B92BD6"/>
    <w:rsid w:val="00BB5133"/>
    <w:rsid w:val="00BC22D5"/>
    <w:rsid w:val="00BD45E0"/>
    <w:rsid w:val="00C400D6"/>
    <w:rsid w:val="00C517AD"/>
    <w:rsid w:val="00C5793F"/>
    <w:rsid w:val="00C67F0D"/>
    <w:rsid w:val="00CA67F1"/>
    <w:rsid w:val="00CB163D"/>
    <w:rsid w:val="00CC2114"/>
    <w:rsid w:val="00CC4DC7"/>
    <w:rsid w:val="00CE2263"/>
    <w:rsid w:val="00CF639A"/>
    <w:rsid w:val="00D22F4C"/>
    <w:rsid w:val="00D47D1B"/>
    <w:rsid w:val="00D56985"/>
    <w:rsid w:val="00D6278B"/>
    <w:rsid w:val="00D64FC2"/>
    <w:rsid w:val="00D725C8"/>
    <w:rsid w:val="00D80552"/>
    <w:rsid w:val="00D91273"/>
    <w:rsid w:val="00D95222"/>
    <w:rsid w:val="00DA002F"/>
    <w:rsid w:val="00DA3F87"/>
    <w:rsid w:val="00DB78BB"/>
    <w:rsid w:val="00DC016F"/>
    <w:rsid w:val="00E13E51"/>
    <w:rsid w:val="00E16BF9"/>
    <w:rsid w:val="00E2123B"/>
    <w:rsid w:val="00E33F30"/>
    <w:rsid w:val="00E8763C"/>
    <w:rsid w:val="00EC57B1"/>
    <w:rsid w:val="00F05D4F"/>
    <w:rsid w:val="00F34685"/>
    <w:rsid w:val="00F421C4"/>
    <w:rsid w:val="00F56488"/>
    <w:rsid w:val="00F637C7"/>
    <w:rsid w:val="00F67709"/>
    <w:rsid w:val="01FA43E3"/>
    <w:rsid w:val="034D3B4F"/>
    <w:rsid w:val="09376BA6"/>
    <w:rsid w:val="097B1A21"/>
    <w:rsid w:val="0C6B2090"/>
    <w:rsid w:val="0ECA22C3"/>
    <w:rsid w:val="11595BCF"/>
    <w:rsid w:val="115A411A"/>
    <w:rsid w:val="11EA6266"/>
    <w:rsid w:val="14353662"/>
    <w:rsid w:val="15E22046"/>
    <w:rsid w:val="163F4C32"/>
    <w:rsid w:val="16E01CDA"/>
    <w:rsid w:val="18980CCD"/>
    <w:rsid w:val="19CA4E96"/>
    <w:rsid w:val="1BF73AD1"/>
    <w:rsid w:val="1C403309"/>
    <w:rsid w:val="1C493A60"/>
    <w:rsid w:val="1E19573B"/>
    <w:rsid w:val="1F341E6E"/>
    <w:rsid w:val="1F654D23"/>
    <w:rsid w:val="20741E20"/>
    <w:rsid w:val="20B577D6"/>
    <w:rsid w:val="218671B4"/>
    <w:rsid w:val="23375601"/>
    <w:rsid w:val="23A50BD2"/>
    <w:rsid w:val="25440E46"/>
    <w:rsid w:val="284269A9"/>
    <w:rsid w:val="29AA42E8"/>
    <w:rsid w:val="2BAF7959"/>
    <w:rsid w:val="2C2C443C"/>
    <w:rsid w:val="3095741A"/>
    <w:rsid w:val="30E276F9"/>
    <w:rsid w:val="34CA209A"/>
    <w:rsid w:val="38933D9D"/>
    <w:rsid w:val="38EF47A9"/>
    <w:rsid w:val="3A7E74F3"/>
    <w:rsid w:val="3CD414BD"/>
    <w:rsid w:val="3D927A08"/>
    <w:rsid w:val="3E9A4BFE"/>
    <w:rsid w:val="455015C9"/>
    <w:rsid w:val="47932DF9"/>
    <w:rsid w:val="47EE67D9"/>
    <w:rsid w:val="4BF62663"/>
    <w:rsid w:val="4C316320"/>
    <w:rsid w:val="4E3026EF"/>
    <w:rsid w:val="545C19D1"/>
    <w:rsid w:val="556C63AA"/>
    <w:rsid w:val="5888751C"/>
    <w:rsid w:val="59524254"/>
    <w:rsid w:val="5BCB2738"/>
    <w:rsid w:val="5E0D1853"/>
    <w:rsid w:val="5FFD5C49"/>
    <w:rsid w:val="6039349E"/>
    <w:rsid w:val="603D4181"/>
    <w:rsid w:val="62536BD9"/>
    <w:rsid w:val="628A75B9"/>
    <w:rsid w:val="66CA143D"/>
    <w:rsid w:val="675E2EEB"/>
    <w:rsid w:val="67E1206E"/>
    <w:rsid w:val="6D535020"/>
    <w:rsid w:val="70EE51FE"/>
    <w:rsid w:val="7347712D"/>
    <w:rsid w:val="769928BD"/>
    <w:rsid w:val="77FE788A"/>
    <w:rsid w:val="790E6C44"/>
    <w:rsid w:val="794D07E7"/>
    <w:rsid w:val="79CA79E5"/>
    <w:rsid w:val="7A576E3B"/>
    <w:rsid w:val="7ABB703F"/>
    <w:rsid w:val="7B5F2EB2"/>
    <w:rsid w:val="7EFF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8"/>
    <w:qFormat/>
    <w:uiPriority w:val="0"/>
    <w:pPr>
      <w:keepNext/>
      <w:keepLines/>
      <w:numPr>
        <w:ilvl w:val="2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2"/>
    </w:pPr>
    <w:rPr>
      <w:b/>
      <w:bCs/>
      <w:sz w:val="28"/>
      <w:szCs w:val="1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autoRedefine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6">
    <w:name w:val="Balloon Text"/>
    <w:basedOn w:val="1"/>
    <w:link w:val="36"/>
    <w:autoRedefine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39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link w:val="40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0">
    <w:name w:val="toc 2"/>
    <w:basedOn w:val="1"/>
    <w:next w:val="1"/>
    <w:autoRedefine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11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</w:pPr>
    <w:rPr>
      <w:rFonts w:ascii="宋体" w:hAnsi="宋体" w:cs="宋体"/>
      <w:kern w:val="0"/>
      <w:sz w:val="24"/>
    </w:rPr>
  </w:style>
  <w:style w:type="table" w:styleId="13">
    <w:name w:val="Table Grid"/>
    <w:basedOn w:val="12"/>
    <w:autoRedefine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autoRedefine/>
    <w:qFormat/>
    <w:uiPriority w:val="0"/>
    <w:rPr>
      <w:b/>
    </w:rPr>
  </w:style>
  <w:style w:type="character" w:styleId="16">
    <w:name w:val="FollowedHyperlink"/>
    <w:basedOn w:val="14"/>
    <w:autoRedefine/>
    <w:qFormat/>
    <w:uiPriority w:val="0"/>
    <w:rPr>
      <w:color w:val="800080"/>
      <w:u w:val="none"/>
    </w:rPr>
  </w:style>
  <w:style w:type="character" w:styleId="17">
    <w:name w:val="Emphasis"/>
    <w:basedOn w:val="14"/>
    <w:autoRedefine/>
    <w:qFormat/>
    <w:uiPriority w:val="0"/>
    <w:rPr>
      <w:b/>
    </w:rPr>
  </w:style>
  <w:style w:type="character" w:styleId="18">
    <w:name w:val="HTML Definition"/>
    <w:basedOn w:val="14"/>
    <w:autoRedefine/>
    <w:qFormat/>
    <w:uiPriority w:val="0"/>
  </w:style>
  <w:style w:type="character" w:styleId="19">
    <w:name w:val="HTML Typewriter"/>
    <w:basedOn w:val="14"/>
    <w:autoRedefine/>
    <w:qFormat/>
    <w:uiPriority w:val="0"/>
    <w:rPr>
      <w:rFonts w:hint="default" w:ascii="monospace" w:hAnsi="monospace" w:eastAsia="monospace" w:cs="monospace"/>
      <w:sz w:val="20"/>
    </w:rPr>
  </w:style>
  <w:style w:type="character" w:styleId="20">
    <w:name w:val="HTML Acronym"/>
    <w:basedOn w:val="14"/>
    <w:autoRedefine/>
    <w:qFormat/>
    <w:uiPriority w:val="0"/>
  </w:style>
  <w:style w:type="character" w:styleId="21">
    <w:name w:val="HTML Variable"/>
    <w:basedOn w:val="14"/>
    <w:autoRedefine/>
    <w:qFormat/>
    <w:uiPriority w:val="0"/>
  </w:style>
  <w:style w:type="character" w:styleId="22">
    <w:name w:val="Hyperlink"/>
    <w:autoRedefine/>
    <w:qFormat/>
    <w:uiPriority w:val="99"/>
    <w:rPr>
      <w:color w:val="0000FF"/>
      <w:u w:val="single"/>
    </w:rPr>
  </w:style>
  <w:style w:type="character" w:styleId="23">
    <w:name w:val="HTML Code"/>
    <w:basedOn w:val="14"/>
    <w:autoRedefine/>
    <w:qFormat/>
    <w:uiPriority w:val="0"/>
    <w:rPr>
      <w:rFonts w:hint="default" w:ascii="monospace" w:hAnsi="monospace" w:eastAsia="monospace" w:cs="monospace"/>
      <w:sz w:val="20"/>
    </w:rPr>
  </w:style>
  <w:style w:type="character" w:styleId="24">
    <w:name w:val="HTML Cite"/>
    <w:basedOn w:val="14"/>
    <w:autoRedefine/>
    <w:qFormat/>
    <w:uiPriority w:val="0"/>
  </w:style>
  <w:style w:type="character" w:styleId="25">
    <w:name w:val="HTML Keyboard"/>
    <w:basedOn w:val="14"/>
    <w:autoRedefine/>
    <w:qFormat/>
    <w:uiPriority w:val="0"/>
    <w:rPr>
      <w:rFonts w:ascii="monospace" w:hAnsi="monospace" w:eastAsia="monospace" w:cs="monospace"/>
      <w:sz w:val="20"/>
    </w:rPr>
  </w:style>
  <w:style w:type="character" w:styleId="26">
    <w:name w:val="HTML Sample"/>
    <w:basedOn w:val="14"/>
    <w:autoRedefine/>
    <w:qFormat/>
    <w:uiPriority w:val="0"/>
    <w:rPr>
      <w:rFonts w:hint="default" w:ascii="monospace" w:hAnsi="monospace" w:eastAsia="monospace" w:cs="monospace"/>
    </w:rPr>
  </w:style>
  <w:style w:type="paragraph" w:styleId="27">
    <w:name w:val="List Paragraph"/>
    <w:basedOn w:val="1"/>
    <w:autoRedefine/>
    <w:unhideWhenUsed/>
    <w:qFormat/>
    <w:uiPriority w:val="99"/>
  </w:style>
  <w:style w:type="paragraph" w:customStyle="1" w:styleId="28">
    <w:name w:val="1"/>
    <w:basedOn w:val="1"/>
    <w:autoRedefine/>
    <w:qFormat/>
    <w:uiPriority w:val="0"/>
    <w:pPr>
      <w:ind w:firstLine="0" w:firstLineChars="0"/>
    </w:pPr>
  </w:style>
  <w:style w:type="paragraph" w:customStyle="1" w:styleId="29">
    <w:name w:val="Indent Normal"/>
    <w:basedOn w:val="1"/>
    <w:autoRedefine/>
    <w:qFormat/>
    <w:uiPriority w:val="0"/>
    <w:pPr>
      <w:ind w:firstLine="150" w:firstLineChars="150"/>
    </w:pPr>
    <w:rPr>
      <w:sz w:val="24"/>
    </w:rPr>
  </w:style>
  <w:style w:type="paragraph" w:customStyle="1" w:styleId="30">
    <w:name w:val="样式1"/>
    <w:basedOn w:val="1"/>
    <w:autoRedefine/>
    <w:qFormat/>
    <w:uiPriority w:val="0"/>
    <w:pPr>
      <w:spacing w:line="300" w:lineRule="auto"/>
      <w:ind w:firstLine="480"/>
    </w:pPr>
    <w:rPr>
      <w:sz w:val="24"/>
    </w:rPr>
  </w:style>
  <w:style w:type="paragraph" w:styleId="31">
    <w:name w:val="No Spacing"/>
    <w:autoRedefine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2">
    <w:name w:val="列出段落2"/>
    <w:basedOn w:val="1"/>
    <w:autoRedefine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3">
    <w:name w:val="text1"/>
    <w:basedOn w:val="14"/>
    <w:autoRedefine/>
    <w:qFormat/>
    <w:uiPriority w:val="0"/>
    <w:rPr>
      <w:color w:val="728DD3"/>
    </w:rPr>
  </w:style>
  <w:style w:type="paragraph" w:customStyle="1" w:styleId="34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5">
    <w:name w:val="WPSOffice手动目录 2"/>
    <w:autoRedefine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36">
    <w:name w:val="批注框文本 字符"/>
    <w:basedOn w:val="14"/>
    <w:link w:val="6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37">
    <w:name w:val="TOC 标题1"/>
    <w:basedOn w:val="2"/>
    <w:next w:val="1"/>
    <w:autoRedefine/>
    <w:unhideWhenUsed/>
    <w:qFormat/>
    <w:uiPriority w:val="39"/>
    <w:pPr>
      <w:widowControl/>
      <w:numPr>
        <w:numId w:val="0"/>
      </w:numPr>
      <w:tabs>
        <w:tab w:val="clear" w:pos="425"/>
      </w:tabs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  <w:style w:type="character" w:customStyle="1" w:styleId="38">
    <w:name w:val="标题 3 字符"/>
    <w:basedOn w:val="14"/>
    <w:link w:val="4"/>
    <w:autoRedefine/>
    <w:qFormat/>
    <w:uiPriority w:val="0"/>
    <w:rPr>
      <w:rFonts w:ascii="Times New Roman" w:hAnsi="Times New Roman" w:eastAsia="宋体" w:cs="Times New Roman"/>
      <w:b/>
      <w:bCs/>
      <w:kern w:val="2"/>
      <w:sz w:val="28"/>
      <w:szCs w:val="18"/>
    </w:rPr>
  </w:style>
  <w:style w:type="character" w:customStyle="1" w:styleId="39">
    <w:name w:val="页脚 字符"/>
    <w:basedOn w:val="14"/>
    <w:link w:val="7"/>
    <w:autoRedefine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40">
    <w:name w:val="页眉 字符"/>
    <w:basedOn w:val="14"/>
    <w:link w:val="8"/>
    <w:autoRedefine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jpe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E6F5B9-4EB9-40B2-A321-3A69E115C5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Home</Company>
  <Pages>7</Pages>
  <Words>803</Words>
  <Characters>994</Characters>
  <Lines>42</Lines>
  <Paragraphs>12</Paragraphs>
  <TotalTime>2</TotalTime>
  <ScaleCrop>false</ScaleCrop>
  <LinksUpToDate>false</LinksUpToDate>
  <CharactersWithSpaces>1115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2018-08-14T08:38:00Z</dcterms:created>
  <dc:creator>荣辰辰</dc:creator>
  <cp:lastModifiedBy>山东卓舜电子交易平台管理员</cp:lastModifiedBy>
  <dcterms:modified xsi:type="dcterms:W3CDTF">2025-08-18T10:57:26Z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FC8DED15F04D441ABB47AC8DBC244F91</vt:lpwstr>
  </property>
  <property fmtid="{D5CDD505-2E9C-101B-9397-08002B2CF9AE}" pid="4" name="KSOTemplateDocerSaveRecord">
    <vt:lpwstr>eyJoZGlkIjoiMzY5ZmYzNjY1NjJhY2ZjYmU4ZDczZWU5YzkyOTYwY2EiLCJ1c2VySWQiOiIzNTE2MjkyMzIifQ==</vt:lpwstr>
  </property>
</Properties>
</file>